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E0197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0E0198" w14:textId="77777777" w:rsidR="00F90453" w:rsidRDefault="00AC3DD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4D0E019B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A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D0E019E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D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530642" w14:paraId="4D0E01A1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F" w14:textId="77777777" w:rsidR="00530642" w:rsidRPr="00CE7DC6" w:rsidRDefault="00530642" w:rsidP="00530642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A0" w14:textId="630DFEEA" w:rsidR="00530642" w:rsidRDefault="000A7403" w:rsidP="000A7403">
            <w:r>
              <w:rPr>
                <w:rFonts w:hint="cs"/>
                <w:rtl/>
              </w:rPr>
              <w:t>7</w:t>
            </w:r>
            <w:r w:rsidR="00C84AD1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09</w:t>
            </w:r>
            <w:r w:rsidR="00D45032">
              <w:rPr>
                <w:rFonts w:hint="cs"/>
                <w:rtl/>
              </w:rPr>
              <w:t>/202</w:t>
            </w:r>
            <w:r>
              <w:rPr>
                <w:rFonts w:hint="cs"/>
                <w:rtl/>
              </w:rPr>
              <w:t>3</w:t>
            </w:r>
          </w:p>
        </w:tc>
      </w:tr>
    </w:tbl>
    <w:p w14:paraId="4D0E01A2" w14:textId="77777777" w:rsidR="00332AFB" w:rsidRDefault="00AC3DD8" w:rsidP="00222867">
      <w:pPr>
        <w:rPr>
          <w:rtl/>
        </w:rPr>
      </w:pPr>
    </w:p>
    <w:p w14:paraId="4D0E01A3" w14:textId="77777777" w:rsidR="00222867" w:rsidRDefault="00AC3DD8" w:rsidP="00222867">
      <w:pPr>
        <w:rPr>
          <w:rtl/>
        </w:rPr>
      </w:pPr>
    </w:p>
    <w:p w14:paraId="4D0E01A4" w14:textId="77777777" w:rsidR="00222867" w:rsidRDefault="00AC3DD8" w:rsidP="00222867">
      <w:pPr>
        <w:rPr>
          <w:rtl/>
        </w:rPr>
      </w:pPr>
    </w:p>
    <w:p w14:paraId="4D0E01A5" w14:textId="77777777" w:rsidR="00222867" w:rsidRDefault="00AC3DD8" w:rsidP="00222867">
      <w:pPr>
        <w:rPr>
          <w:rtl/>
        </w:rPr>
      </w:pPr>
    </w:p>
    <w:p w14:paraId="4D0E01A6" w14:textId="77777777" w:rsidR="00222867" w:rsidRDefault="00AC3DD8" w:rsidP="00222867">
      <w:pPr>
        <w:rPr>
          <w:rtl/>
        </w:rPr>
      </w:pPr>
    </w:p>
    <w:p w14:paraId="4D0E01A7" w14:textId="77777777" w:rsidR="00222867" w:rsidRDefault="00AC3DD8" w:rsidP="00222867">
      <w:pPr>
        <w:rPr>
          <w:rtl/>
        </w:rPr>
      </w:pPr>
    </w:p>
    <w:p w14:paraId="4D0E01A8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D0E01A9" w14:textId="77777777" w:rsidR="00222867" w:rsidRDefault="00AC3DD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D0E01AA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D0E01AB" w14:textId="77777777" w:rsidR="00222867" w:rsidRPr="00AF57E9" w:rsidRDefault="00AC3DD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D0E01AD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A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4D0E01B0" w14:textId="77777777" w:rsidTr="00857D2B">
        <w:trPr>
          <w:trHeight w:val="453"/>
        </w:trPr>
        <w:tc>
          <w:tcPr>
            <w:tcW w:w="9019" w:type="dxa"/>
            <w:tcBorders>
              <w:bottom w:val="single" w:sz="4" w:space="0" w:color="auto"/>
            </w:tcBorders>
          </w:tcPr>
          <w:p w14:paraId="4D0E01AE" w14:textId="77777777" w:rsidR="00F73580" w:rsidRPr="00F73580" w:rsidRDefault="00F73580" w:rsidP="0053064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ושו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שים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–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</w:p>
          <w:p w14:paraId="4D0E01AF" w14:textId="77777777" w:rsidR="006401F5" w:rsidRPr="00A52598" w:rsidRDefault="006401F5" w:rsidP="001E267C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D0E01B1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D0E01B2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D0E01B3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B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D0E01B5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D0E01BA" w14:textId="77777777" w:rsidTr="00222867">
        <w:tc>
          <w:tcPr>
            <w:tcW w:w="3085" w:type="dxa"/>
            <w:hideMark/>
          </w:tcPr>
          <w:p w14:paraId="4D0E01B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D0E01B7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D0E01B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D0E01B9" w14:textId="77777777" w:rsidR="00222867" w:rsidRPr="00AF57E9" w:rsidRDefault="00AC3DD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D0E01BB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4D0E01BE" w14:textId="77777777" w:rsidTr="007C4A53">
        <w:tc>
          <w:tcPr>
            <w:tcW w:w="2675" w:type="dxa"/>
            <w:shd w:val="clear" w:color="auto" w:fill="E6E6E6"/>
            <w:hideMark/>
          </w:tcPr>
          <w:p w14:paraId="4D0E01BC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D0E01BD" w14:textId="77777777" w:rsidR="00C0265D" w:rsidRPr="009D0AF4" w:rsidRDefault="00F73580" w:rsidP="00C0265D">
            <w:pPr>
              <w:bidi w:val="0"/>
              <w:jc w:val="right"/>
            </w:pPr>
            <w:r w:rsidRPr="00F73580">
              <w:rPr>
                <w:rFonts w:hint="cs"/>
                <w:rtl/>
              </w:rPr>
              <w:t>בארילט</w:t>
            </w:r>
            <w:r w:rsidRPr="00F73580">
              <w:rPr>
                <w:rtl/>
              </w:rPr>
              <w:t xml:space="preserve"> </w:t>
            </w:r>
            <w:r w:rsidRPr="00F73580">
              <w:rPr>
                <w:rFonts w:hint="cs"/>
                <w:rtl/>
              </w:rPr>
              <w:t>בע</w:t>
            </w:r>
            <w:r w:rsidRPr="00F73580">
              <w:rPr>
                <w:rtl/>
              </w:rPr>
              <w:t>"</w:t>
            </w:r>
            <w:r w:rsidRPr="00F73580">
              <w:rPr>
                <w:rFonts w:hint="cs"/>
                <w:rtl/>
              </w:rPr>
              <w:t>מ</w:t>
            </w:r>
          </w:p>
        </w:tc>
      </w:tr>
      <w:tr w:rsidR="00C0265D" w14:paraId="4D0E01C2" w14:textId="77777777" w:rsidTr="007C4A53">
        <w:tc>
          <w:tcPr>
            <w:tcW w:w="2675" w:type="dxa"/>
            <w:shd w:val="clear" w:color="auto" w:fill="E6E6E6"/>
            <w:hideMark/>
          </w:tcPr>
          <w:p w14:paraId="4D0E01BF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D0E01C0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4D0E01C1" w14:textId="77777777" w:rsidR="00C0265D" w:rsidRPr="009D0AF4" w:rsidRDefault="00F73580" w:rsidP="00C0265D">
            <w:pPr>
              <w:bidi w:val="0"/>
              <w:jc w:val="right"/>
            </w:pPr>
            <w:r w:rsidRPr="00F73580">
              <w:t>513712802</w:t>
            </w:r>
          </w:p>
        </w:tc>
      </w:tr>
      <w:tr w:rsidR="002D7B6B" w14:paraId="4D0E01C6" w14:textId="77777777" w:rsidTr="00C0265D">
        <w:tc>
          <w:tcPr>
            <w:tcW w:w="2675" w:type="dxa"/>
            <w:shd w:val="clear" w:color="auto" w:fill="E6E6E6"/>
            <w:hideMark/>
          </w:tcPr>
          <w:p w14:paraId="4D0E01C3" w14:textId="77777777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ספק זה הנו: </w:t>
            </w:r>
          </w:p>
        </w:tc>
        <w:tc>
          <w:tcPr>
            <w:tcW w:w="3347" w:type="dxa"/>
          </w:tcPr>
          <w:p w14:paraId="4D0E01C4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4D0E01C5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4D0E01C9" w14:textId="77777777" w:rsidTr="007C4A53">
        <w:tc>
          <w:tcPr>
            <w:tcW w:w="2675" w:type="dxa"/>
            <w:shd w:val="clear" w:color="auto" w:fill="E6E6E6"/>
            <w:hideMark/>
          </w:tcPr>
          <w:p w14:paraId="4D0E01C7" w14:textId="651B93DA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  <w:r w:rsidR="00A6443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6344" w:type="dxa"/>
            <w:gridSpan w:val="2"/>
          </w:tcPr>
          <w:p w14:paraId="4D0E01C8" w14:textId="5D5DAFD4" w:rsidR="002D7B6B" w:rsidRPr="009D0AF4" w:rsidRDefault="00AC3DD8" w:rsidP="00AC3DD8">
            <w:pPr>
              <w:rPr>
                <w:rtl/>
              </w:rPr>
            </w:pPr>
            <w:r>
              <w:rPr>
                <w:rFonts w:hint="cs"/>
                <w:rtl/>
              </w:rPr>
              <w:t>105</w:t>
            </w:r>
            <w:bookmarkStart w:id="0" w:name="_GoBack"/>
            <w:bookmarkEnd w:id="0"/>
            <w:r>
              <w:rPr>
                <w:rFonts w:hint="cs"/>
                <w:rtl/>
              </w:rPr>
              <w:t>,000</w:t>
            </w:r>
            <w:r w:rsidR="00C84AD1">
              <w:rPr>
                <w:rFonts w:hint="cs"/>
                <w:rtl/>
              </w:rPr>
              <w:t xml:space="preserve"> ₪ </w:t>
            </w:r>
            <w:r>
              <w:rPr>
                <w:rFonts w:hint="cs"/>
                <w:rtl/>
              </w:rPr>
              <w:t xml:space="preserve">לא </w:t>
            </w:r>
            <w:r w:rsidR="00C84AD1">
              <w:rPr>
                <w:rFonts w:hint="cs"/>
                <w:rtl/>
              </w:rPr>
              <w:t>כולל מע"מ</w:t>
            </w:r>
          </w:p>
        </w:tc>
      </w:tr>
      <w:tr w:rsidR="002D7B6B" w14:paraId="4D0E01CC" w14:textId="77777777" w:rsidTr="007C4A53">
        <w:tc>
          <w:tcPr>
            <w:tcW w:w="2675" w:type="dxa"/>
            <w:shd w:val="clear" w:color="auto" w:fill="E6E6E6"/>
            <w:hideMark/>
          </w:tcPr>
          <w:p w14:paraId="4D0E01CA" w14:textId="77777777" w:rsidR="002D7B6B" w:rsidRPr="00095024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4D0E01CB" w14:textId="15816B22" w:rsidR="002D7B6B" w:rsidRDefault="00057647" w:rsidP="00AC3DD8">
            <w:r>
              <w:rPr>
                <w:rFonts w:hint="cs"/>
                <w:rtl/>
              </w:rPr>
              <w:t>1/</w:t>
            </w:r>
            <w:r w:rsidR="00AC3DD8">
              <w:rPr>
                <w:rFonts w:hint="cs"/>
                <w:rtl/>
              </w:rPr>
              <w:t>01</w:t>
            </w:r>
            <w:r>
              <w:rPr>
                <w:rFonts w:hint="cs"/>
                <w:rtl/>
              </w:rPr>
              <w:t>/20</w:t>
            </w:r>
            <w:r w:rsidR="00D45032">
              <w:rPr>
                <w:rFonts w:hint="cs"/>
                <w:rtl/>
              </w:rPr>
              <w:t>2</w:t>
            </w:r>
            <w:r w:rsidR="00AC3DD8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עד 31/12/202</w:t>
            </w:r>
            <w:r w:rsidR="002D6C51">
              <w:rPr>
                <w:rFonts w:hint="cs"/>
                <w:rtl/>
              </w:rPr>
              <w:t>4</w:t>
            </w:r>
          </w:p>
        </w:tc>
      </w:tr>
    </w:tbl>
    <w:p w14:paraId="4D0E01CD" w14:textId="77777777" w:rsidR="00222867" w:rsidRPr="00AF57E9" w:rsidRDefault="00AC3DD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D0E01C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D0E01C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D0E01D0" w14:textId="77777777" w:rsidR="00222867" w:rsidRPr="00AF57E9" w:rsidRDefault="00AC3DD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D0E01D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D0E01D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D0E01D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D0E01D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D0E01D5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4D0E01D8" w14:textId="77777777" w:rsidTr="0066788C">
        <w:tc>
          <w:tcPr>
            <w:tcW w:w="9286" w:type="dxa"/>
          </w:tcPr>
          <w:p w14:paraId="4D0E01D6" w14:textId="415B62D4" w:rsidR="00F73580" w:rsidRPr="00F73580" w:rsidRDefault="00E83B11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3064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הינ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530642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בבעלות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ולמשרד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זכויות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-3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כולל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סמך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ובתי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חולים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14:paraId="4D0E01D7" w14:textId="69EB2931" w:rsidR="00AF6639" w:rsidRPr="00547E0B" w:rsidRDefault="00530642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על ידי הח"מ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הינה הספק היחיד המסוגל לספק למשרד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המבוקש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="00D3272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כיוון 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בארילט 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BF2C6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בעלת זכויות הקניין הרוחני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וקוד המקור של המוצר.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</w:p>
        </w:tc>
      </w:tr>
    </w:tbl>
    <w:p w14:paraId="4D0E01D9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4D0E01D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D0E01DB" w14:textId="77777777" w:rsidR="00222867" w:rsidRPr="00AF57E9" w:rsidRDefault="00AC3D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D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D0E01D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3270"/>
        <w:gridCol w:w="3455"/>
      </w:tblGrid>
      <w:tr w:rsidR="001B3E18" w14:paraId="4D0E01E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E730" w14:textId="77777777" w:rsidR="00222867" w:rsidRDefault="00AC3DD8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4D0E01DE" w14:textId="4C17B685" w:rsidR="00DC0B00" w:rsidRPr="00AF57E9" w:rsidRDefault="00DC0B00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דרור אדרי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F" w14:textId="3D2AB2DE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0" w14:textId="7A1A448A" w:rsidR="00222867" w:rsidRPr="00AF57E9" w:rsidRDefault="00057647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t xml:space="preserve"> </w:t>
            </w:r>
            <w:r w:rsidR="00B919F6">
              <w:object w:dxaOrig="4200" w:dyaOrig="1710" w14:anchorId="1C654C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66pt" o:ole="">
                  <v:imagedata r:id="rId11" o:title=""/>
                </v:shape>
                <o:OLEObject Type="Embed" ProgID="PBrush" ShapeID="_x0000_i1025" DrawAspect="Content" ObjectID="_1757327969" r:id="rId12"/>
              </w:object>
            </w:r>
          </w:p>
        </w:tc>
      </w:tr>
      <w:tr w:rsidR="001B3E18" w14:paraId="4D0E01E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E6" w14:textId="77777777" w:rsidR="00222867" w:rsidRDefault="00AC3DD8" w:rsidP="00222867">
      <w:pPr>
        <w:rPr>
          <w:rtl/>
        </w:rPr>
      </w:pPr>
    </w:p>
    <w:p w14:paraId="4D0E01E7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lastRenderedPageBreak/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4D0E01E8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4D0E01EC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9" w14:textId="55518F5F" w:rsidR="00B07843" w:rsidRPr="0053500C" w:rsidRDefault="009537B4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A" w14:textId="0B5BDB1F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9537B4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B" w14:textId="4AD352CB" w:rsidR="00B07843" w:rsidRPr="00AF57E9" w:rsidRDefault="00342FE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281C0193" wp14:editId="18C304DB">
                  <wp:extent cx="1943099" cy="771525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275" cy="77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4D0E01F0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D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E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F1" w14:textId="77777777" w:rsidR="00572407" w:rsidRPr="00817FBA" w:rsidRDefault="00572407" w:rsidP="00572407"/>
    <w:sectPr w:rsidR="0057240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0A9C6" w14:textId="77777777" w:rsidR="00747588" w:rsidRDefault="00747588">
      <w:r>
        <w:separator/>
      </w:r>
    </w:p>
  </w:endnote>
  <w:endnote w:type="continuationSeparator" w:id="0">
    <w:p w14:paraId="5255DEEE" w14:textId="77777777" w:rsidR="00747588" w:rsidRDefault="0074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D0E021E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D0E021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C" w14:textId="3F8D432D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C3DD8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C3DD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D0E021D" w14:textId="77777777" w:rsidR="00354861" w:rsidRPr="0098529F" w:rsidRDefault="00AC3DD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D0E022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2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2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4D0E0226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D0E0224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D0E022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4D0E0227" w14:textId="77777777" w:rsidR="00E678BB" w:rsidRPr="00354861" w:rsidRDefault="00AC3DD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EDB7F" w14:textId="77777777" w:rsidR="00747588" w:rsidRDefault="00747588">
      <w:r>
        <w:separator/>
      </w:r>
    </w:p>
  </w:footnote>
  <w:footnote w:type="continuationSeparator" w:id="0">
    <w:p w14:paraId="043406FB" w14:textId="77777777" w:rsidR="00747588" w:rsidRDefault="00747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D0E01F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0E01F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D0E01F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D0E0203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D0E01F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D0E0228" wp14:editId="4D0E022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D0E01F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D0E01F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D0E0200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D0E020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4" w14:textId="77777777" w:rsidR="009220EC" w:rsidRPr="00D84715" w:rsidRDefault="00AC3DD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5" w14:textId="77777777" w:rsidR="009220EC" w:rsidRDefault="00AC3DD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D0E020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9" w14:textId="77777777" w:rsidR="003D6D13" w:rsidRPr="00D84715" w:rsidRDefault="00AC3DD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A" w14:textId="77777777" w:rsidR="003D6D13" w:rsidRPr="00D84715" w:rsidRDefault="00AC3DD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B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C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D0E021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E" w14:textId="77777777" w:rsidR="009220EC" w:rsidRPr="00D84715" w:rsidRDefault="00AC3DD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F" w14:textId="77777777" w:rsidR="009220EC" w:rsidRPr="00D84715" w:rsidRDefault="00AC3DD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1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D0E021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3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D0E021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5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D0E0219" w14:textId="77777777" w:rsidR="00E678BB" w:rsidRPr="00D84715" w:rsidRDefault="00AC3DD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4772C"/>
    <w:rsid w:val="00057647"/>
    <w:rsid w:val="00071CDD"/>
    <w:rsid w:val="00095024"/>
    <w:rsid w:val="00097633"/>
    <w:rsid w:val="000A715C"/>
    <w:rsid w:val="000A7403"/>
    <w:rsid w:val="000B4005"/>
    <w:rsid w:val="001056A2"/>
    <w:rsid w:val="00162822"/>
    <w:rsid w:val="001B1929"/>
    <w:rsid w:val="001B27BD"/>
    <w:rsid w:val="001B3E18"/>
    <w:rsid w:val="001E267C"/>
    <w:rsid w:val="002717B0"/>
    <w:rsid w:val="002C6D53"/>
    <w:rsid w:val="002D5C29"/>
    <w:rsid w:val="002D6C51"/>
    <w:rsid w:val="002D7B6B"/>
    <w:rsid w:val="0030210E"/>
    <w:rsid w:val="00305037"/>
    <w:rsid w:val="00336CDD"/>
    <w:rsid w:val="00342FE3"/>
    <w:rsid w:val="00402013"/>
    <w:rsid w:val="00407D09"/>
    <w:rsid w:val="004A4352"/>
    <w:rsid w:val="004B5A68"/>
    <w:rsid w:val="004E0B2C"/>
    <w:rsid w:val="004E1552"/>
    <w:rsid w:val="005136E7"/>
    <w:rsid w:val="00514ED8"/>
    <w:rsid w:val="00530642"/>
    <w:rsid w:val="00572407"/>
    <w:rsid w:val="0061059D"/>
    <w:rsid w:val="006401F5"/>
    <w:rsid w:val="00643FC1"/>
    <w:rsid w:val="006702F0"/>
    <w:rsid w:val="00675430"/>
    <w:rsid w:val="006C29C2"/>
    <w:rsid w:val="00747588"/>
    <w:rsid w:val="007548B0"/>
    <w:rsid w:val="007C4A53"/>
    <w:rsid w:val="007E5459"/>
    <w:rsid w:val="00835EDE"/>
    <w:rsid w:val="00841750"/>
    <w:rsid w:val="00857D2B"/>
    <w:rsid w:val="009537B4"/>
    <w:rsid w:val="00967B9C"/>
    <w:rsid w:val="009A2C9F"/>
    <w:rsid w:val="009B6B29"/>
    <w:rsid w:val="009F7FB7"/>
    <w:rsid w:val="00A05D3B"/>
    <w:rsid w:val="00A52598"/>
    <w:rsid w:val="00A64432"/>
    <w:rsid w:val="00A662F8"/>
    <w:rsid w:val="00AC27D9"/>
    <w:rsid w:val="00AC3DD8"/>
    <w:rsid w:val="00AC4982"/>
    <w:rsid w:val="00AD67BC"/>
    <w:rsid w:val="00AE1279"/>
    <w:rsid w:val="00AF6639"/>
    <w:rsid w:val="00B07843"/>
    <w:rsid w:val="00B53C37"/>
    <w:rsid w:val="00B85624"/>
    <w:rsid w:val="00B905C0"/>
    <w:rsid w:val="00B919F6"/>
    <w:rsid w:val="00B9384D"/>
    <w:rsid w:val="00BC4C4D"/>
    <w:rsid w:val="00C01273"/>
    <w:rsid w:val="00C0265D"/>
    <w:rsid w:val="00C43315"/>
    <w:rsid w:val="00C70AF8"/>
    <w:rsid w:val="00C84AD1"/>
    <w:rsid w:val="00CF3E05"/>
    <w:rsid w:val="00D1173B"/>
    <w:rsid w:val="00D32723"/>
    <w:rsid w:val="00D35E84"/>
    <w:rsid w:val="00D45032"/>
    <w:rsid w:val="00DB3FEC"/>
    <w:rsid w:val="00DC0B00"/>
    <w:rsid w:val="00DD63B0"/>
    <w:rsid w:val="00E630D4"/>
    <w:rsid w:val="00E8203D"/>
    <w:rsid w:val="00E83B11"/>
    <w:rsid w:val="00EF6735"/>
    <w:rsid w:val="00F15B21"/>
    <w:rsid w:val="00F73580"/>
    <w:rsid w:val="00F86399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D0E0197"/>
  <w15:docId w15:val="{FA38939F-707E-4CD5-A280-3A2CAD55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568838119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2019-11-13T15:22:00+00:00</SDDocDate>
    <elnewpapaerdate xmlns="276fb107-33e2-4c3f-bae8-9cd5efb2baae" xsi:nil="true"/>
    <SDHebDate xmlns="276fb107-33e2-4c3f-bae8-9cd5efb2baae">ט"ו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2E98-428E-49A7-8E14-AFFD7553D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5A0677-264D-491A-B235-03845716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359</Words>
  <Characters>1798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2020 מערכת פשע פרמצבטי.pdf.docx.</vt:lpstr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מערכת פשע פרמצבטי.pdf.docx.</dc:title>
  <dc:creator>Marina Paz</dc:creator>
  <cp:lastModifiedBy>דורין אמויאל</cp:lastModifiedBy>
  <cp:revision>2</cp:revision>
  <cp:lastPrinted>2019-11-13T15:06:00Z</cp:lastPrinted>
  <dcterms:created xsi:type="dcterms:W3CDTF">2023-09-27T10:53:00Z</dcterms:created>
  <dcterms:modified xsi:type="dcterms:W3CDTF">2023-09-27T10:53:00Z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